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5771" w:type="dxa"/>
        <w:jc w:val="center"/>
        <w:tblInd w:w="-36" w:type="dxa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FC7558" w:rsidRPr="00606EF8" w:rsidRDefault="00C35C6B" w:rsidP="00FC755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ГБОУ СОШ №1 </w:t>
                  </w:r>
                  <w:proofErr w:type="spellStart"/>
                  <w:r>
                    <w:rPr>
                      <w:b/>
                    </w:rPr>
                    <w:t>п.г.т</w:t>
                  </w:r>
                  <w:proofErr w:type="spellEnd"/>
                  <w:r>
                    <w:rPr>
                      <w:b/>
                    </w:rPr>
                    <w:t>. Суходол СП-д/с «Теремок»</w:t>
                  </w: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>
            <w:pPr>
              <w:rPr>
                <w:color w:val="auto"/>
              </w:rPr>
            </w:pPr>
          </w:p>
          <w:p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  <w:proofErr w:type="gramEnd"/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разнообразным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доброкачественным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достаточным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>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</w:t>
            </w:r>
            <w:proofErr w:type="gramStart"/>
            <w:r w:rsidRPr="00D6415F">
              <w:rPr>
                <w:rFonts w:ascii="Times New Roman" w:hAnsi="Times New Roman" w:cs="Times New Roman"/>
                <w:bCs/>
                <w:color w:val="auto"/>
              </w:rPr>
              <w:t>всего</w:t>
            </w:r>
            <w:proofErr w:type="gramEnd"/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</w:tbl>
    <w:p w:rsidR="009915C8" w:rsidRDefault="009915C8" w:rsidP="00A769D1">
      <w:pPr>
        <w:pStyle w:val="af0"/>
      </w:pPr>
      <w:bookmarkStart w:id="0" w:name="_GoBack"/>
      <w:bookmarkEnd w:id="0"/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855" w:rsidRDefault="00DF3855" w:rsidP="00BF6AFD">
      <w:pPr>
        <w:spacing w:after="0" w:line="240" w:lineRule="auto"/>
      </w:pPr>
      <w:r>
        <w:separator/>
      </w:r>
    </w:p>
  </w:endnote>
  <w:endnote w:type="continuationSeparator" w:id="0">
    <w:p w:rsidR="00DF3855" w:rsidRDefault="00DF3855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855" w:rsidRDefault="00DF3855" w:rsidP="00BF6AFD">
      <w:pPr>
        <w:spacing w:after="0" w:line="240" w:lineRule="auto"/>
      </w:pPr>
      <w:r>
        <w:separator/>
      </w:r>
    </w:p>
  </w:footnote>
  <w:footnote w:type="continuationSeparator" w:id="0">
    <w:p w:rsidR="00DF3855" w:rsidRDefault="00DF3855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4pt;height:11.4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35C6B"/>
    <w:rsid w:val="00C476E1"/>
    <w:rsid w:val="00CD1DEA"/>
    <w:rsid w:val="00D27440"/>
    <w:rsid w:val="00D6415F"/>
    <w:rsid w:val="00D731B1"/>
    <w:rsid w:val="00D76638"/>
    <w:rsid w:val="00D85D58"/>
    <w:rsid w:val="00DB5D32"/>
    <w:rsid w:val="00DF3855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5D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388C" w:themeColor="accent1"/>
        <w:bottom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E40059" w:themeColor="accent2"/>
        <w:bottom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9C007F" w:themeColor="accent3"/>
        <w:bottom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68007F" w:themeColor="accent4"/>
        <w:bottom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005BD3" w:themeColor="accent5"/>
        <w:bottom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00349E" w:themeColor="accent6"/>
        <w:bottom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41C2"/>
    <w:rsid w:val="00054E26"/>
    <w:rsid w:val="00671A99"/>
    <w:rsid w:val="006841C2"/>
    <w:rsid w:val="00AD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EFADDEF3-A05E-4FB2-B710-1FD2437FE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163</TotalTime>
  <Pages>3</Pages>
  <Words>619</Words>
  <Characters>3532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дошкольников</cp:keywords>
  <dc:description/>
  <cp:lastModifiedBy>Теремок</cp:lastModifiedBy>
  <cp:revision>7</cp:revision>
  <cp:lastPrinted>2020-02-14T18:50:00Z</cp:lastPrinted>
  <dcterms:created xsi:type="dcterms:W3CDTF">2020-02-08T10:02:00Z</dcterms:created>
  <dcterms:modified xsi:type="dcterms:W3CDTF">2022-12-01T07:29:00Z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